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BF6C6" w14:textId="506E1BF3" w:rsidR="002C7E3C" w:rsidRDefault="002C7E3C" w:rsidP="002C7E3C">
      <w:pPr>
        <w:pStyle w:val="Title"/>
        <w:ind w:left="-709" w:right="-869"/>
        <w:jc w:val="center"/>
        <w:rPr>
          <w:sz w:val="52"/>
          <w:szCs w:val="12"/>
        </w:rPr>
      </w:pPr>
      <w:r w:rsidRPr="002C7E3C">
        <w:rPr>
          <w:noProof/>
          <w:sz w:val="52"/>
          <w:szCs w:val="1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38BA16" wp14:editId="480DABEA">
                <wp:simplePos x="0" y="0"/>
                <wp:positionH relativeFrom="column">
                  <wp:posOffset>-571500</wp:posOffset>
                </wp:positionH>
                <wp:positionV relativeFrom="paragraph">
                  <wp:posOffset>868680</wp:posOffset>
                </wp:positionV>
                <wp:extent cx="6332220" cy="1404620"/>
                <wp:effectExtent l="0" t="0" r="114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D1A66" w14:textId="11A042A2" w:rsidR="002C7E3C" w:rsidRPr="002C7E3C" w:rsidRDefault="00B34578" w:rsidP="002C7E3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52"/>
                                <w:szCs w:val="1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52"/>
                                <w:szCs w:val="12"/>
                              </w:rPr>
                              <w:t>1</w:t>
                            </w:r>
                            <w:r w:rsidRPr="00FA3DBA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52"/>
                                <w:szCs w:val="12"/>
                                <w:vertAlign w:val="superscript"/>
                              </w:rPr>
                              <w:t>st</w:t>
                            </w:r>
                            <w:r w:rsidR="002C7E3C" w:rsidRPr="002C7E3C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52"/>
                                <w:szCs w:val="12"/>
                              </w:rPr>
                              <w:t xml:space="preserve"> Quarter 202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color w:val="027E6F" w:themeColor="accent1" w:themeShade="BF"/>
                                <w:spacing w:val="-10"/>
                                <w:kern w:val="28"/>
                                <w:sz w:val="5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38BA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pt;margin-top:68.4pt;width:498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" strokecolor="white [3212]">
                <v:textbox style="mso-fit-shape-to-text:t">
                  <w:txbxContent>
                    <w:p w14:paraId="388D1A66" w14:textId="11A042A2" w:rsidR="002C7E3C" w:rsidRPr="002C7E3C" w:rsidRDefault="00B34578" w:rsidP="002C7E3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52"/>
                          <w:szCs w:val="1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52"/>
                          <w:szCs w:val="12"/>
                        </w:rPr>
                        <w:t>1</w:t>
                      </w:r>
                      <w:r w:rsidRPr="00FA3DBA"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52"/>
                          <w:szCs w:val="12"/>
                          <w:vertAlign w:val="superscript"/>
                        </w:rPr>
                        <w:t>st</w:t>
                      </w:r>
                      <w:r w:rsidR="002C7E3C" w:rsidRPr="002C7E3C"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52"/>
                          <w:szCs w:val="12"/>
                        </w:rPr>
                        <w:t xml:space="preserve"> Quarter 202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color w:val="027E6F" w:themeColor="accent1" w:themeShade="BF"/>
                          <w:spacing w:val="-10"/>
                          <w:kern w:val="28"/>
                          <w:sz w:val="52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FFA" w:rsidRPr="00832FFA">
        <w:rPr>
          <w:sz w:val="52"/>
          <w:szCs w:val="12"/>
        </w:rPr>
        <w:t>Mark ANth</w:t>
      </w:r>
      <w:r w:rsidR="002A16A0">
        <w:rPr>
          <w:sz w:val="52"/>
          <w:szCs w:val="12"/>
        </w:rPr>
        <w:t>o</w:t>
      </w:r>
      <w:r w:rsidR="00832FFA" w:rsidRPr="00832FFA">
        <w:rPr>
          <w:sz w:val="52"/>
          <w:szCs w:val="12"/>
        </w:rPr>
        <w:t>ny’s School of Cosmetology Scholarship Program</w:t>
      </w:r>
    </w:p>
    <w:tbl>
      <w:tblPr>
        <w:tblW w:w="921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153"/>
        <w:gridCol w:w="5386"/>
      </w:tblGrid>
      <w:tr w:rsidR="00440105" w14:paraId="446CDB49" w14:textId="77777777" w:rsidTr="001F4739">
        <w:trPr>
          <w:jc w:val="center"/>
        </w:trPr>
        <w:tc>
          <w:tcPr>
            <w:tcW w:w="3675" w:type="dxa"/>
          </w:tcPr>
          <w:p w14:paraId="22A72EAC" w14:textId="1D6BEDF4" w:rsidR="00440105" w:rsidRDefault="00440105"/>
          <w:p w14:paraId="02B6422C" w14:textId="50946A4E" w:rsidR="00440105" w:rsidRDefault="00832FFA">
            <w:pPr>
              <w:pStyle w:val="Caption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12427EF" wp14:editId="5DB8C6B9">
                  <wp:simplePos x="0" y="0"/>
                  <wp:positionH relativeFrom="column">
                    <wp:posOffset>-509905</wp:posOffset>
                  </wp:positionH>
                  <wp:positionV relativeFrom="paragraph">
                    <wp:posOffset>662940</wp:posOffset>
                  </wp:positionV>
                  <wp:extent cx="3030350" cy="156972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35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" w:type="dxa"/>
          </w:tcPr>
          <w:p w14:paraId="2515429D" w14:textId="77777777" w:rsidR="00440105" w:rsidRDefault="00440105"/>
        </w:tc>
        <w:tc>
          <w:tcPr>
            <w:tcW w:w="5386" w:type="dxa"/>
          </w:tcPr>
          <w:p w14:paraId="0A726717" w14:textId="79C6C85F" w:rsidR="00832FFA" w:rsidRPr="00832FFA" w:rsidRDefault="002C7E3C" w:rsidP="00832FFA">
            <w:pPr>
              <w:shd w:val="clear" w:color="auto" w:fill="FFFFFF"/>
              <w:spacing w:after="450" w:line="240" w:lineRule="auto"/>
              <w:rPr>
                <w:rFonts w:ascii="Roboto" w:eastAsia="Times New Roman" w:hAnsi="Roboto" w:cs="Times New Roman"/>
                <w:color w:val="333333"/>
                <w:sz w:val="30"/>
                <w:szCs w:val="30"/>
                <w:lang w:eastAsia="en-US"/>
              </w:rPr>
            </w:pPr>
            <w:r>
              <w:rPr>
                <w:rFonts w:ascii="Roboto" w:eastAsia="Times New Roman" w:hAnsi="Roboto" w:cs="Times New Roman"/>
                <w:color w:val="333333"/>
                <w:sz w:val="30"/>
                <w:szCs w:val="30"/>
                <w:lang w:eastAsia="en-US"/>
              </w:rPr>
              <w:t xml:space="preserve">              </w:t>
            </w:r>
            <w:r w:rsidR="00832FFA" w:rsidRPr="00832FFA">
              <w:rPr>
                <w:rFonts w:ascii="Roboto" w:eastAsia="Times New Roman" w:hAnsi="Roboto" w:cs="Times New Roman"/>
                <w:color w:val="333333"/>
                <w:sz w:val="30"/>
                <w:szCs w:val="30"/>
                <w:lang w:eastAsia="en-US"/>
              </w:rPr>
              <w:t>Student applicant must:</w:t>
            </w:r>
          </w:p>
          <w:p w14:paraId="61E99759" w14:textId="4988697C" w:rsidR="00832FFA" w:rsidRPr="000A37BD" w:rsidRDefault="00832FFA" w:rsidP="00832FF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50" w:line="240" w:lineRule="auto"/>
              <w:ind w:left="600"/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 xml:space="preserve">Be currently enrolled </w:t>
            </w:r>
            <w:r w:rsidR="001F4739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 xml:space="preserve">and be in good standing </w:t>
            </w:r>
            <w:r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 xml:space="preserve">in </w:t>
            </w:r>
            <w:r w:rsidR="00BB0988"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 xml:space="preserve">the </w:t>
            </w:r>
            <w:r w:rsidR="004F10FC"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>C</w:t>
            </w:r>
            <w:r w:rsidR="00BB0988"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>osmetology</w:t>
            </w:r>
            <w:r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 xml:space="preserve"> program at Mark Anthony’s School of Cosmetology</w:t>
            </w:r>
          </w:p>
          <w:p w14:paraId="596021CC" w14:textId="77777777" w:rsidR="00832FFA" w:rsidRPr="000A37BD" w:rsidRDefault="00832FFA" w:rsidP="00832FF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50" w:line="240" w:lineRule="auto"/>
              <w:ind w:left="600"/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>Submit a Letter of Recommendation – ask an instructor or employer to vouch for your potential with a letter of recommendation.</w:t>
            </w:r>
          </w:p>
          <w:p w14:paraId="57FD8199" w14:textId="77777777" w:rsidR="00832FFA" w:rsidRPr="000A37BD" w:rsidRDefault="00832FFA" w:rsidP="00832FF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50" w:line="240" w:lineRule="auto"/>
              <w:ind w:left="600"/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>Submit a resume highlighting your skills, experience and what sets you apart.</w:t>
            </w:r>
          </w:p>
          <w:p w14:paraId="3361B967" w14:textId="075EAEC5" w:rsidR="00832FFA" w:rsidRPr="000A37BD" w:rsidRDefault="00832FFA" w:rsidP="00832FFA">
            <w:pPr>
              <w:numPr>
                <w:ilvl w:val="0"/>
                <w:numId w:val="5"/>
              </w:numPr>
              <w:shd w:val="clear" w:color="auto" w:fill="FFFFFF"/>
              <w:spacing w:before="100" w:beforeAutospacing="1" w:line="240" w:lineRule="auto"/>
              <w:ind w:left="600"/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0A37BD">
              <w:rPr>
                <w:rFonts w:ascii="Roboto" w:eastAsia="Times New Roman" w:hAnsi="Roboto" w:cs="Times New Roman"/>
                <w:color w:val="000000" w:themeColor="text1"/>
                <w:sz w:val="24"/>
                <w:szCs w:val="24"/>
                <w:lang w:eastAsia="en-US"/>
              </w:rPr>
              <w:t>Submit two of your best pictures of your work to show off your skills.</w:t>
            </w:r>
          </w:p>
          <w:p w14:paraId="5F72712E" w14:textId="21964B8F" w:rsidR="00440105" w:rsidRDefault="00440105" w:rsidP="00832FFA">
            <w:pPr>
              <w:pStyle w:val="Heading1"/>
            </w:pPr>
          </w:p>
        </w:tc>
      </w:tr>
    </w:tbl>
    <w:p w14:paraId="495FE586" w14:textId="0F4D513D" w:rsidR="00D839CB" w:rsidRPr="00D839CB" w:rsidRDefault="00D839CB" w:rsidP="00D839CB">
      <w:pPr>
        <w:pStyle w:val="Address"/>
        <w:jc w:val="center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D839CB">
        <w:rPr>
          <w:rFonts w:ascii="Arial" w:hAnsi="Arial" w:cs="Arial"/>
        </w:rPr>
        <w:t>ll applications received will be evaluated and judged by an independent agent.</w:t>
      </w:r>
    </w:p>
    <w:p w14:paraId="1C5F87A6" w14:textId="77777777" w:rsidR="00D839CB" w:rsidRPr="00D839CB" w:rsidRDefault="00D839CB" w:rsidP="00D839CB">
      <w:pPr>
        <w:pStyle w:val="Address"/>
        <w:jc w:val="center"/>
        <w:rPr>
          <w:rFonts w:ascii="Arial" w:hAnsi="Arial" w:cs="Arial"/>
        </w:rPr>
      </w:pPr>
    </w:p>
    <w:p w14:paraId="767D549E" w14:textId="778C431F" w:rsidR="00440105" w:rsidRPr="00D839CB" w:rsidRDefault="00AF30F6" w:rsidP="00D839CB">
      <w:pPr>
        <w:pStyle w:val="Address"/>
        <w:jc w:val="center"/>
        <w:rPr>
          <w:rFonts w:ascii="Arial" w:hAnsi="Arial" w:cs="Arial"/>
        </w:rPr>
      </w:pPr>
      <w:r w:rsidRPr="00DC7F3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6C09A0" wp14:editId="1511F945">
                <wp:simplePos x="0" y="0"/>
                <wp:positionH relativeFrom="column">
                  <wp:posOffset>762000</wp:posOffset>
                </wp:positionH>
                <wp:positionV relativeFrom="paragraph">
                  <wp:posOffset>1082675</wp:posOffset>
                </wp:positionV>
                <wp:extent cx="3238500" cy="975360"/>
                <wp:effectExtent l="0" t="0" r="1905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238500"/>
                                    <a:gd name="connsiteY0" fmla="*/ 0 h 975360"/>
                                    <a:gd name="connsiteX1" fmla="*/ 3238500 w 3238500"/>
                                    <a:gd name="connsiteY1" fmla="*/ 0 h 975360"/>
                                    <a:gd name="connsiteX2" fmla="*/ 3238500 w 3238500"/>
                                    <a:gd name="connsiteY2" fmla="*/ 975360 h 975360"/>
                                    <a:gd name="connsiteX3" fmla="*/ 0 w 3238500"/>
                                    <a:gd name="connsiteY3" fmla="*/ 975360 h 975360"/>
                                    <a:gd name="connsiteX4" fmla="*/ 0 w 3238500"/>
                                    <a:gd name="connsiteY4" fmla="*/ 0 h 9753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238500" h="97536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5798" y="-49533"/>
                                        <a:pt x="2709783" y="-14809"/>
                                        <a:pt x="3238500" y="0"/>
                                      </a:cubicBezTo>
                                      <a:cubicBezTo>
                                        <a:pt x="3296491" y="181134"/>
                                        <a:pt x="3205799" y="848547"/>
                                        <a:pt x="3238500" y="975360"/>
                                      </a:cubicBezTo>
                                      <a:cubicBezTo>
                                        <a:pt x="2876469" y="927129"/>
                                        <a:pt x="600535" y="1059815"/>
                                        <a:pt x="0" y="975360"/>
                                      </a:cubicBezTo>
                                      <a:cubicBezTo>
                                        <a:pt x="45992" y="765561"/>
                                        <a:pt x="-48803" y="110860"/>
                                        <a:pt x="0" y="0"/>
                                      </a:cubicBezTo>
                                      <a:close/>
                                    </a:path>
                                    <a:path w="3238500" h="97536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575067" y="118645"/>
                                        <a:pt x="2435896" y="116012"/>
                                        <a:pt x="3238500" y="0"/>
                                      </a:cubicBezTo>
                                      <a:cubicBezTo>
                                        <a:pt x="3270479" y="329968"/>
                                        <a:pt x="3209803" y="601643"/>
                                        <a:pt x="3238500" y="975360"/>
                                      </a:cubicBezTo>
                                      <a:cubicBezTo>
                                        <a:pt x="1671734" y="1109960"/>
                                        <a:pt x="609449" y="818164"/>
                                        <a:pt x="0" y="975360"/>
                                      </a:cubicBezTo>
                                      <a:cubicBezTo>
                                        <a:pt x="68143" y="538278"/>
                                        <a:pt x="29296" y="2491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6863402" w14:textId="77777777" w:rsidR="00AF30F6" w:rsidRDefault="00375B3E" w:rsidP="00782DFA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782DFA">
                              <w:rPr>
                                <w:rFonts w:ascii="Arial Black" w:hAnsi="Arial Black"/>
                              </w:rPr>
                              <w:t xml:space="preserve">All materials </w:t>
                            </w:r>
                            <w:r w:rsidR="00AF30F6">
                              <w:rPr>
                                <w:rFonts w:ascii="Arial Black" w:hAnsi="Arial Black"/>
                              </w:rPr>
                              <w:t xml:space="preserve">for Q4 award </w:t>
                            </w:r>
                            <w:r w:rsidRPr="00782DFA">
                              <w:rPr>
                                <w:rFonts w:ascii="Arial Black" w:hAnsi="Arial Black"/>
                              </w:rPr>
                              <w:t xml:space="preserve">must be </w:t>
                            </w:r>
                            <w:r w:rsidR="00782DFA" w:rsidRPr="00782DFA">
                              <w:rPr>
                                <w:rFonts w:ascii="Arial Black" w:hAnsi="Arial Black"/>
                              </w:rPr>
                              <w:t>submitted</w:t>
                            </w:r>
                            <w:r w:rsidRPr="00782DFA">
                              <w:rPr>
                                <w:rFonts w:ascii="Arial Black" w:hAnsi="Arial Black"/>
                              </w:rPr>
                              <w:t xml:space="preserve"> by </w:t>
                            </w:r>
                            <w:r w:rsidR="00782DFA" w:rsidRPr="00782DFA">
                              <w:rPr>
                                <w:rFonts w:ascii="Arial Black" w:hAnsi="Arial Black"/>
                              </w:rPr>
                              <w:t xml:space="preserve">4:30pm </w:t>
                            </w:r>
                          </w:p>
                          <w:p w14:paraId="140E911C" w14:textId="0D654A53" w:rsidR="00DC7F39" w:rsidRPr="00AF30F6" w:rsidRDefault="003E5DE8" w:rsidP="00782DF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March</w:t>
                            </w:r>
                            <w:r w:rsidR="00AF30F6" w:rsidRPr="00AF30F6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="00375B3E" w:rsidRPr="00AF30F6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, 202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09A0" id="_x0000_s1027" type="#_x0000_t202" style="position:absolute;left:0;text-align:left;margin-left:60pt;margin-top:85.25pt;width:255pt;height:7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">
                <v:textbox>
                  <w:txbxContent>
                    <w:p w14:paraId="76863402" w14:textId="77777777" w:rsidR="00AF30F6" w:rsidRDefault="00375B3E" w:rsidP="00782DFA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782DFA">
                        <w:rPr>
                          <w:rFonts w:ascii="Arial Black" w:hAnsi="Arial Black"/>
                        </w:rPr>
                        <w:t xml:space="preserve">All materials </w:t>
                      </w:r>
                      <w:r w:rsidR="00AF30F6">
                        <w:rPr>
                          <w:rFonts w:ascii="Arial Black" w:hAnsi="Arial Black"/>
                        </w:rPr>
                        <w:t xml:space="preserve">for Q4 award </w:t>
                      </w:r>
                      <w:r w:rsidRPr="00782DFA">
                        <w:rPr>
                          <w:rFonts w:ascii="Arial Black" w:hAnsi="Arial Black"/>
                        </w:rPr>
                        <w:t xml:space="preserve">must be </w:t>
                      </w:r>
                      <w:r w:rsidR="00782DFA" w:rsidRPr="00782DFA">
                        <w:rPr>
                          <w:rFonts w:ascii="Arial Black" w:hAnsi="Arial Black"/>
                        </w:rPr>
                        <w:t>submitted</w:t>
                      </w:r>
                      <w:r w:rsidRPr="00782DFA">
                        <w:rPr>
                          <w:rFonts w:ascii="Arial Black" w:hAnsi="Arial Black"/>
                        </w:rPr>
                        <w:t xml:space="preserve"> by </w:t>
                      </w:r>
                      <w:r w:rsidR="00782DFA" w:rsidRPr="00782DFA">
                        <w:rPr>
                          <w:rFonts w:ascii="Arial Black" w:hAnsi="Arial Black"/>
                        </w:rPr>
                        <w:t xml:space="preserve">4:30pm </w:t>
                      </w:r>
                    </w:p>
                    <w:p w14:paraId="140E911C" w14:textId="0D654A53" w:rsidR="00DC7F39" w:rsidRPr="00AF30F6" w:rsidRDefault="003E5DE8" w:rsidP="00782DF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March</w:t>
                      </w:r>
                      <w:r w:rsidR="00AF30F6" w:rsidRPr="00AF30F6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 xml:space="preserve"> 10</w:t>
                      </w:r>
                      <w:r w:rsidR="00375B3E" w:rsidRPr="00AF30F6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, 202</w:t>
                      </w:r>
                      <w:r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6C6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EA8C0" wp14:editId="0381D7A9">
                <wp:simplePos x="0" y="0"/>
                <wp:positionH relativeFrom="column">
                  <wp:posOffset>922020</wp:posOffset>
                </wp:positionH>
                <wp:positionV relativeFrom="paragraph">
                  <wp:posOffset>2705735</wp:posOffset>
                </wp:positionV>
                <wp:extent cx="0" cy="493395"/>
                <wp:effectExtent l="0" t="0" r="38100" b="209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3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8F4EF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6pt,213.05pt" to="72.6pt,2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" strokecolor="#03a996 [3204]" strokeweight=".5pt"/>
            </w:pict>
          </mc:Fallback>
        </mc:AlternateContent>
      </w:r>
      <w:r w:rsidR="00502E5B" w:rsidRPr="00D839CB">
        <w:rPr>
          <w:rFonts w:ascii="Arial" w:hAnsi="Arial" w:cs="Arial"/>
          <w:noProof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 wp14:anchorId="264E94A3" wp14:editId="433EAF11">
                <wp:simplePos x="0" y="0"/>
                <wp:positionH relativeFrom="margin">
                  <wp:posOffset>-175260</wp:posOffset>
                </wp:positionH>
                <wp:positionV relativeFrom="margin">
                  <wp:posOffset>7993380</wp:posOffset>
                </wp:positionV>
                <wp:extent cx="5867400" cy="632460"/>
                <wp:effectExtent l="0" t="0" r="0" b="1524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927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861"/>
                              <w:gridCol w:w="7"/>
                              <w:gridCol w:w="7242"/>
                            </w:tblGrid>
                            <w:tr w:rsidR="00AD26A7" w14:paraId="5B27A171" w14:textId="77777777" w:rsidTr="00AD26A7">
                              <w:tc>
                                <w:tcPr>
                                  <w:tcW w:w="1021" w:type="pct"/>
                                  <w:vAlign w:val="center"/>
                                </w:tcPr>
                                <w:p w14:paraId="616FC73D" w14:textId="77777777" w:rsidR="00440105" w:rsidRDefault="002A16A0">
                                  <w:pPr>
                                    <w:pStyle w:val="NoSpacing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AA8D5E" wp14:editId="5B2C0E1E">
                                        <wp:extent cx="937790" cy="485775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0359" cy="4871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" w:type="pct"/>
                                </w:tcPr>
                                <w:p w14:paraId="183B531E" w14:textId="77777777" w:rsidR="00440105" w:rsidRDefault="00440105"/>
                              </w:tc>
                              <w:tc>
                                <w:tcPr>
                                  <w:tcW w:w="3975" w:type="pct"/>
                                  <w:vAlign w:val="center"/>
                                </w:tcPr>
                                <w:p w14:paraId="36F0739A" w14:textId="0A474B4D" w:rsidR="00440105" w:rsidRDefault="00832FFA">
                                  <w:pPr>
                                    <w:pStyle w:val="Company"/>
                                  </w:pPr>
                                  <w:r>
                                    <w:t>Mark Anthony’s School of Cosmetology</w:t>
                                  </w:r>
                                </w:p>
                                <w:p w14:paraId="418F9C48" w14:textId="45999955" w:rsidR="00440105" w:rsidRDefault="00832FFA">
                                  <w:pPr>
                                    <w:pStyle w:val="Footer"/>
                                  </w:pPr>
                                  <w:r>
                                    <w:t>1810 Shady Brook St, Columbia TN 38401</w:t>
                                  </w:r>
                                </w:p>
                                <w:p w14:paraId="3D6B5EFB" w14:textId="141775C6" w:rsidR="00440105" w:rsidRDefault="00832FFA">
                                  <w:pPr>
                                    <w:pStyle w:val="Footer"/>
                                  </w:pPr>
                                  <w:r>
                                    <w:t>931</w:t>
                                  </w:r>
                                  <w:r w:rsidR="00502E5B">
                                    <w:t>-</w:t>
                                  </w:r>
                                  <w:r w:rsidR="00AD26A7">
                                    <w:t>505</w:t>
                                  </w:r>
                                  <w:r w:rsidR="00502E5B">
                                    <w:t>-</w:t>
                                  </w:r>
                                  <w:r w:rsidR="00AD26A7">
                                    <w:t xml:space="preserve">8386 </w:t>
                                  </w:r>
                                  <w:r>
                                    <w:t>386</w:t>
                                  </w:r>
                                  <w:r w:rsidR="002A16A0">
                                    <w:t> | </w:t>
                                  </w:r>
                                  <w:r>
                                    <w:t>mark_anthonys@outlook.com</w:t>
                                  </w:r>
                                  <w:r w:rsidR="002A16A0">
                                    <w:t> | </w:t>
                                  </w:r>
                                  <w:r>
                                    <w:t>www.markanthonyssoc.com</w:t>
                                  </w:r>
                                </w:p>
                              </w:tc>
                            </w:tr>
                          </w:tbl>
                          <w:p w14:paraId="1A695939" w14:textId="77777777" w:rsidR="00440105" w:rsidRDefault="00440105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94A3" id="_x0000_s1028" type="#_x0000_t202" style="position:absolute;left:0;text-align:left;margin-left:-13.8pt;margin-top:629.4pt;width:462pt;height:49.8pt;z-index:251659264;visibility:visible;mso-wrap-style:square;mso-width-percent:0;mso-height-percent:0;mso-wrap-distance-left:9pt;mso-wrap-distance-top:28.8pt;mso-wrap-distance-right:9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" filled="f" stroked="f" strokeweight=".5pt">
                <v:textbox inset="0,0,0,0">
                  <w:txbxContent>
                    <w:tbl>
                      <w:tblPr>
                        <w:tblW w:w="4927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861"/>
                        <w:gridCol w:w="7"/>
                        <w:gridCol w:w="7242"/>
                      </w:tblGrid>
                      <w:tr w:rsidR="00AD26A7" w14:paraId="5B27A171" w14:textId="77777777" w:rsidTr="00AD26A7">
                        <w:tc>
                          <w:tcPr>
                            <w:tcW w:w="1021" w:type="pct"/>
                            <w:vAlign w:val="center"/>
                          </w:tcPr>
                          <w:p w14:paraId="616FC73D" w14:textId="77777777" w:rsidR="00440105" w:rsidRDefault="002A16A0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AA8D5E" wp14:editId="5B2C0E1E">
                                  <wp:extent cx="937790" cy="4857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359" cy="487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" w:type="pct"/>
                          </w:tcPr>
                          <w:p w14:paraId="183B531E" w14:textId="77777777" w:rsidR="00440105" w:rsidRDefault="00440105"/>
                        </w:tc>
                        <w:tc>
                          <w:tcPr>
                            <w:tcW w:w="3975" w:type="pct"/>
                            <w:vAlign w:val="center"/>
                          </w:tcPr>
                          <w:p w14:paraId="36F0739A" w14:textId="0A474B4D" w:rsidR="00440105" w:rsidRDefault="00832FFA">
                            <w:pPr>
                              <w:pStyle w:val="Company"/>
                            </w:pPr>
                            <w:r>
                              <w:t>Mark Anthony’s School of Cosmetology</w:t>
                            </w:r>
                          </w:p>
                          <w:p w14:paraId="418F9C48" w14:textId="45999955" w:rsidR="00440105" w:rsidRDefault="00832FFA">
                            <w:pPr>
                              <w:pStyle w:val="Footer"/>
                            </w:pPr>
                            <w:r>
                              <w:t>1810 Shady Brook St, Columbia TN 38401</w:t>
                            </w:r>
                          </w:p>
                          <w:p w14:paraId="3D6B5EFB" w14:textId="141775C6" w:rsidR="00440105" w:rsidRDefault="00832FFA">
                            <w:pPr>
                              <w:pStyle w:val="Footer"/>
                            </w:pPr>
                            <w:r>
                              <w:t>931</w:t>
                            </w:r>
                            <w:r w:rsidR="00502E5B">
                              <w:t>-</w:t>
                            </w:r>
                            <w:r w:rsidR="00AD26A7">
                              <w:t>505</w:t>
                            </w:r>
                            <w:r w:rsidR="00502E5B">
                              <w:t>-</w:t>
                            </w:r>
                            <w:r w:rsidR="00AD26A7">
                              <w:t xml:space="preserve">8386 </w:t>
                            </w:r>
                            <w:r>
                              <w:t>386</w:t>
                            </w:r>
                            <w:r w:rsidR="002A16A0">
                              <w:t> | </w:t>
                            </w:r>
                            <w:r>
                              <w:t>mark_anthonys@outlook.com</w:t>
                            </w:r>
                            <w:r w:rsidR="002A16A0">
                              <w:t> | </w:t>
                            </w:r>
                            <w:r>
                              <w:t>www.markanthonyssoc.com</w:t>
                            </w:r>
                          </w:p>
                        </w:tc>
                      </w:tr>
                    </w:tbl>
                    <w:p w14:paraId="1A695939" w14:textId="77777777" w:rsidR="00440105" w:rsidRDefault="00440105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D839CB" w:rsidRPr="00D839CB">
        <w:rPr>
          <w:rFonts w:ascii="Arial" w:hAnsi="Arial" w:cs="Arial"/>
        </w:rPr>
        <w:t xml:space="preserve">Winner will receive a Scholarship in the amount of </w:t>
      </w:r>
      <w:r w:rsidR="00D839CB" w:rsidRPr="00BB0988">
        <w:rPr>
          <w:rFonts w:ascii="Arial" w:hAnsi="Arial" w:cs="Arial"/>
          <w:color w:val="FF0000"/>
        </w:rPr>
        <w:t>$1000.00</w:t>
      </w:r>
      <w:r w:rsidR="00D839CB" w:rsidRPr="00D839CB">
        <w:rPr>
          <w:rFonts w:ascii="Arial" w:hAnsi="Arial" w:cs="Arial"/>
        </w:rPr>
        <w:t xml:space="preserve"> credit toward the Tuition fees.</w:t>
      </w:r>
    </w:p>
    <w:sectPr w:rsidR="00440105" w:rsidRPr="00D839C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9CF8E" w14:textId="77777777" w:rsidR="00503191" w:rsidRDefault="00503191">
      <w:pPr>
        <w:spacing w:after="0" w:line="240" w:lineRule="auto"/>
      </w:pPr>
      <w:r>
        <w:separator/>
      </w:r>
    </w:p>
  </w:endnote>
  <w:endnote w:type="continuationSeparator" w:id="0">
    <w:p w14:paraId="07E67453" w14:textId="77777777" w:rsidR="00503191" w:rsidRDefault="00503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A4138" w14:textId="77777777" w:rsidR="00D839CB" w:rsidRDefault="00D839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A9A6B" w14:textId="77777777" w:rsidR="00D839CB" w:rsidRDefault="00D839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A68FC" w14:textId="77777777" w:rsidR="00D839CB" w:rsidRDefault="00D83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E33A7" w14:textId="77777777" w:rsidR="00503191" w:rsidRDefault="00503191">
      <w:pPr>
        <w:spacing w:after="0" w:line="240" w:lineRule="auto"/>
      </w:pPr>
      <w:r>
        <w:separator/>
      </w:r>
    </w:p>
  </w:footnote>
  <w:footnote w:type="continuationSeparator" w:id="0">
    <w:p w14:paraId="3C1EE480" w14:textId="77777777" w:rsidR="00503191" w:rsidRDefault="00503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C8415" w14:textId="77777777" w:rsidR="00D839CB" w:rsidRDefault="00D839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1012" w14:textId="2774AC83" w:rsidR="00D839CB" w:rsidRDefault="00D839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136B0" w14:textId="77777777" w:rsidR="00D839CB" w:rsidRDefault="00D839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3C750B05"/>
    <w:multiLevelType w:val="multilevel"/>
    <w:tmpl w:val="F322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FFA"/>
    <w:rsid w:val="000048AE"/>
    <w:rsid w:val="000A37BD"/>
    <w:rsid w:val="001F4739"/>
    <w:rsid w:val="002A16A0"/>
    <w:rsid w:val="002C7E3C"/>
    <w:rsid w:val="00375B3E"/>
    <w:rsid w:val="003B57A6"/>
    <w:rsid w:val="003E5DE8"/>
    <w:rsid w:val="00440105"/>
    <w:rsid w:val="004F10FC"/>
    <w:rsid w:val="00502E5B"/>
    <w:rsid w:val="00503191"/>
    <w:rsid w:val="00782DFA"/>
    <w:rsid w:val="00832FFA"/>
    <w:rsid w:val="00AD26A7"/>
    <w:rsid w:val="00AF30F6"/>
    <w:rsid w:val="00B34578"/>
    <w:rsid w:val="00BB0988"/>
    <w:rsid w:val="00BD4D60"/>
    <w:rsid w:val="00D839CB"/>
    <w:rsid w:val="00DC7F39"/>
    <w:rsid w:val="00E27589"/>
    <w:rsid w:val="00E46C61"/>
    <w:rsid w:val="00F2384B"/>
    <w:rsid w:val="00FA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41C35C"/>
  <w15:chartTrackingRefBased/>
  <w15:docId w15:val="{5BD43C72-732B-481C-BD1F-BE8A0D8AB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customStyle="1" w:styleId="how-it-works-sub-title">
    <w:name w:val="how-it-works-sub-title"/>
    <w:basedOn w:val="Normal"/>
    <w:rsid w:val="00832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7561">
          <w:marLeft w:val="6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ublake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Use this event flyer to announce a sale, grand opening, or other event at your business, school or volunteer organization. Replace the photos with your own, customize the colors and get exactly the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840693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1572286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356893-B87B-4F3B-B6AB-5EF31A561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78557F-9067-4EAE-9435-C16B966ECCE9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48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BLAKE,DOUG (Agilent USA)</dc:creator>
  <cp:lastModifiedBy>BLAKE,DOUG (Agilent USA)</cp:lastModifiedBy>
  <cp:revision>20</cp:revision>
  <cp:lastPrinted>2021-08-03T17:20:00Z</cp:lastPrinted>
  <dcterms:created xsi:type="dcterms:W3CDTF">2021-07-16T16:01:00Z</dcterms:created>
  <dcterms:modified xsi:type="dcterms:W3CDTF">2022-02-01T21:16:00Z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